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48FA0" w14:textId="77777777" w:rsidR="00EF58A8" w:rsidRPr="00522C62" w:rsidRDefault="00146DC8" w:rsidP="00522C62">
      <w:pPr>
        <w:rPr>
          <w:sz w:val="40"/>
          <w:szCs w:val="40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4D98A409" wp14:editId="73D9CE2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1828800"/>
            <wp:effectExtent l="19050" t="0" r="0" b="0"/>
            <wp:wrapSquare wrapText="bothSides"/>
            <wp:docPr id="2" name="Obrázek 1" descr="litobor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tobor_zna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2880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</pic:spPr>
                </pic:pic>
              </a:graphicData>
            </a:graphic>
          </wp:anchor>
        </w:drawing>
      </w:r>
      <w:r w:rsidR="00EF58A8">
        <w:t xml:space="preserve">           </w:t>
      </w:r>
      <w:r w:rsidR="00522C62">
        <w:rPr>
          <w:sz w:val="40"/>
          <w:szCs w:val="40"/>
        </w:rPr>
        <w:t xml:space="preserve">O B E C N </w:t>
      </w:r>
      <w:proofErr w:type="gramStart"/>
      <w:r w:rsidR="00522C62">
        <w:rPr>
          <w:sz w:val="40"/>
          <w:szCs w:val="40"/>
        </w:rPr>
        <w:t>Í  Ú</w:t>
      </w:r>
      <w:proofErr w:type="gramEnd"/>
      <w:r w:rsidR="00522C62">
        <w:rPr>
          <w:sz w:val="40"/>
          <w:szCs w:val="40"/>
        </w:rPr>
        <w:t xml:space="preserve"> Ř A D  L I T O B O Ř</w:t>
      </w:r>
      <w:r w:rsidR="00EF58A8">
        <w:t xml:space="preserve">                                      </w:t>
      </w:r>
    </w:p>
    <w:p w14:paraId="6846C95C" w14:textId="77777777" w:rsidR="00522C62" w:rsidRPr="00522C62" w:rsidRDefault="00522C62" w:rsidP="004818DF">
      <w:pPr>
        <w:spacing w:line="240" w:lineRule="auto"/>
        <w:rPr>
          <w:sz w:val="32"/>
          <w:szCs w:val="32"/>
        </w:rPr>
      </w:pPr>
      <w:r>
        <w:rPr>
          <w:sz w:val="40"/>
          <w:szCs w:val="40"/>
        </w:rPr>
        <w:t xml:space="preserve">                          </w:t>
      </w:r>
      <w:r>
        <w:rPr>
          <w:sz w:val="32"/>
          <w:szCs w:val="32"/>
        </w:rPr>
        <w:t>Litoboř 14</w:t>
      </w:r>
    </w:p>
    <w:p w14:paraId="7EA7BF43" w14:textId="77777777" w:rsidR="004818DF" w:rsidRPr="004818DF" w:rsidRDefault="004818DF" w:rsidP="004818DF">
      <w:pPr>
        <w:spacing w:after="0"/>
        <w:rPr>
          <w:sz w:val="32"/>
          <w:szCs w:val="32"/>
        </w:rPr>
      </w:pPr>
      <w:r>
        <w:t xml:space="preserve">                                       </w:t>
      </w:r>
      <w:r>
        <w:rPr>
          <w:sz w:val="32"/>
          <w:szCs w:val="32"/>
        </w:rPr>
        <w:t>552 05 Litoboř</w:t>
      </w:r>
    </w:p>
    <w:p w14:paraId="04615C50" w14:textId="77777777" w:rsidR="001229E8" w:rsidRPr="004818DF" w:rsidRDefault="00EF58A8" w:rsidP="004818DF">
      <w:pPr>
        <w:rPr>
          <w:sz w:val="32"/>
          <w:szCs w:val="32"/>
        </w:rPr>
      </w:pPr>
      <w:r>
        <w:br w:type="textWrapping" w:clear="all"/>
      </w:r>
      <w:r w:rsidR="004818DF">
        <w:rPr>
          <w:sz w:val="32"/>
          <w:szCs w:val="32"/>
        </w:rPr>
        <w:t>-----------------------------------------------------------------------------------------------------</w:t>
      </w:r>
    </w:p>
    <w:p w14:paraId="12A7EB08" w14:textId="5C92AE7C" w:rsidR="00146DC8" w:rsidRDefault="008B2A66" w:rsidP="008B2A66">
      <w:p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STANOVENÍ MINIMÁLNÍHO POČTU ĆLENŮ</w:t>
      </w:r>
    </w:p>
    <w:p w14:paraId="468EF541" w14:textId="45D1DA75" w:rsidR="008B2A66" w:rsidRDefault="008B2A66" w:rsidP="00146DC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OKRSKOVÝCH VOLEBNÍCH KOMISÍ</w:t>
      </w:r>
    </w:p>
    <w:p w14:paraId="646C9C9A" w14:textId="50D726F2" w:rsidR="008B2A66" w:rsidRDefault="008B2A66" w:rsidP="00146DC8">
      <w:pPr>
        <w:rPr>
          <w:sz w:val="32"/>
          <w:szCs w:val="32"/>
        </w:rPr>
      </w:pPr>
      <w:r>
        <w:rPr>
          <w:sz w:val="32"/>
          <w:szCs w:val="32"/>
        </w:rPr>
        <w:t>Pro volby do zastupitelstev obcí, které se uskuteční ve dnech 9.a10. října 2026. Obecní úřad Litoboř, podle § 18 odst. 1</w:t>
      </w:r>
      <w:r w:rsidR="00E272EA">
        <w:rPr>
          <w:sz w:val="32"/>
          <w:szCs w:val="32"/>
        </w:rPr>
        <w:t xml:space="preserve"> z.č.88/2024 Sb. zákona o správě voleb, stanovuje minimální počet členů okrskové komise:</w:t>
      </w:r>
    </w:p>
    <w:p w14:paraId="70279E56" w14:textId="13712BEC" w:rsidR="00E272EA" w:rsidRDefault="00E272EA" w:rsidP="00146DC8">
      <w:pPr>
        <w:rPr>
          <w:sz w:val="32"/>
          <w:szCs w:val="32"/>
        </w:rPr>
      </w:pPr>
      <w:r>
        <w:rPr>
          <w:sz w:val="32"/>
          <w:szCs w:val="32"/>
        </w:rPr>
        <w:t xml:space="preserve">č.1 Litoboř, volební </w:t>
      </w:r>
      <w:proofErr w:type="gramStart"/>
      <w:r>
        <w:rPr>
          <w:sz w:val="32"/>
          <w:szCs w:val="32"/>
        </w:rPr>
        <w:t>místnost :</w:t>
      </w:r>
      <w:proofErr w:type="gramEnd"/>
      <w:r>
        <w:rPr>
          <w:sz w:val="32"/>
          <w:szCs w:val="32"/>
        </w:rPr>
        <w:t xml:space="preserve">                 OU Litoboř</w:t>
      </w:r>
    </w:p>
    <w:p w14:paraId="0B177A5B" w14:textId="77AEBD78" w:rsidR="00E272EA" w:rsidRDefault="00E272EA" w:rsidP="00E272EA">
      <w:pPr>
        <w:tabs>
          <w:tab w:val="center" w:pos="5233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Sídlo :</w:t>
      </w:r>
      <w:proofErr w:type="gramEnd"/>
      <w:r>
        <w:rPr>
          <w:sz w:val="32"/>
          <w:szCs w:val="32"/>
        </w:rPr>
        <w:t xml:space="preserve">                                                           Litoboř 14</w:t>
      </w:r>
    </w:p>
    <w:p w14:paraId="3371EEF6" w14:textId="1583F403" w:rsidR="00E272EA" w:rsidRDefault="00E272EA" w:rsidP="00E272EA">
      <w:pPr>
        <w:tabs>
          <w:tab w:val="center" w:pos="5233"/>
        </w:tabs>
        <w:rPr>
          <w:sz w:val="32"/>
          <w:szCs w:val="32"/>
        </w:rPr>
      </w:pPr>
      <w:r>
        <w:rPr>
          <w:sz w:val="32"/>
          <w:szCs w:val="32"/>
        </w:rPr>
        <w:t xml:space="preserve">Minimální počet členů </w:t>
      </w:r>
      <w:proofErr w:type="gramStart"/>
      <w:r>
        <w:rPr>
          <w:sz w:val="32"/>
          <w:szCs w:val="32"/>
        </w:rPr>
        <w:t>komise :</w:t>
      </w:r>
      <w:proofErr w:type="gramEnd"/>
      <w:r>
        <w:rPr>
          <w:sz w:val="32"/>
          <w:szCs w:val="32"/>
        </w:rPr>
        <w:t xml:space="preserve">                    </w:t>
      </w:r>
      <w:r w:rsidR="00AE403B">
        <w:rPr>
          <w:sz w:val="32"/>
          <w:szCs w:val="32"/>
        </w:rPr>
        <w:t>5</w:t>
      </w:r>
    </w:p>
    <w:p w14:paraId="10CF687E" w14:textId="7552D960" w:rsidR="00E272EA" w:rsidRPr="008B2A66" w:rsidRDefault="00E272EA" w:rsidP="00E272EA">
      <w:pPr>
        <w:tabs>
          <w:tab w:val="center" w:pos="5233"/>
        </w:tabs>
        <w:rPr>
          <w:sz w:val="32"/>
          <w:szCs w:val="32"/>
        </w:rPr>
      </w:pPr>
      <w:r>
        <w:rPr>
          <w:sz w:val="32"/>
          <w:szCs w:val="32"/>
        </w:rPr>
        <w:t xml:space="preserve">Počet volebních </w:t>
      </w:r>
      <w:proofErr w:type="gramStart"/>
      <w:r>
        <w:rPr>
          <w:sz w:val="32"/>
          <w:szCs w:val="32"/>
        </w:rPr>
        <w:t>okrsků :</w:t>
      </w:r>
      <w:proofErr w:type="gramEnd"/>
      <w:r>
        <w:rPr>
          <w:sz w:val="32"/>
          <w:szCs w:val="32"/>
        </w:rPr>
        <w:t xml:space="preserve">                                 1        </w:t>
      </w:r>
    </w:p>
    <w:p w14:paraId="4EF05292" w14:textId="77777777" w:rsidR="00146DC8" w:rsidRPr="004818DF" w:rsidRDefault="00146DC8" w:rsidP="00146DC8">
      <w:pPr>
        <w:rPr>
          <w:sz w:val="32"/>
          <w:szCs w:val="32"/>
        </w:rPr>
      </w:pPr>
    </w:p>
    <w:p w14:paraId="749C7B82" w14:textId="77777777" w:rsidR="00146DC8" w:rsidRDefault="00146DC8"/>
    <w:p w14:paraId="323B2D94" w14:textId="77777777" w:rsidR="00146DC8" w:rsidRDefault="00146DC8"/>
    <w:p w14:paraId="23504A47" w14:textId="53F79F05" w:rsidR="00146DC8" w:rsidRDefault="00AE403B" w:rsidP="00AE403B">
      <w:pPr>
        <w:tabs>
          <w:tab w:val="left" w:pos="644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proofErr w:type="gramStart"/>
      <w:r>
        <w:rPr>
          <w:sz w:val="28"/>
          <w:szCs w:val="28"/>
        </w:rPr>
        <w:t>Litoboři  07.</w:t>
      </w:r>
      <w:proofErr w:type="gramEnd"/>
      <w:r>
        <w:rPr>
          <w:sz w:val="28"/>
          <w:szCs w:val="28"/>
        </w:rPr>
        <w:t>08.2026</w:t>
      </w:r>
      <w:r>
        <w:rPr>
          <w:sz w:val="28"/>
          <w:szCs w:val="28"/>
        </w:rPr>
        <w:tab/>
        <w:t>Josef Medek</w:t>
      </w:r>
    </w:p>
    <w:p w14:paraId="5592488F" w14:textId="66525CDF" w:rsidR="00AE403B" w:rsidRPr="00AE403B" w:rsidRDefault="00AE403B" w:rsidP="00AE403B">
      <w:pPr>
        <w:tabs>
          <w:tab w:val="left" w:pos="6442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starosta obce</w:t>
      </w:r>
    </w:p>
    <w:p w14:paraId="5A3E5285" w14:textId="77777777" w:rsidR="00146DC8" w:rsidRDefault="00146DC8" w:rsidP="00146DC8"/>
    <w:p w14:paraId="23F09228" w14:textId="77777777" w:rsidR="00146DC8" w:rsidRDefault="00146DC8"/>
    <w:p w14:paraId="5F23DA34" w14:textId="77777777" w:rsidR="00146DC8" w:rsidRDefault="00146DC8"/>
    <w:p w14:paraId="7D76D647" w14:textId="77777777" w:rsidR="00146DC8" w:rsidRDefault="00146DC8"/>
    <w:p w14:paraId="53075661" w14:textId="77777777" w:rsidR="00146DC8" w:rsidRDefault="00146DC8"/>
    <w:p w14:paraId="5B89B95A" w14:textId="77777777" w:rsidR="00146DC8" w:rsidRDefault="00146DC8"/>
    <w:sectPr w:rsidR="00146DC8" w:rsidSect="00146DC8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66"/>
    <w:rsid w:val="00010A37"/>
    <w:rsid w:val="001229E8"/>
    <w:rsid w:val="00146DC8"/>
    <w:rsid w:val="00326EEA"/>
    <w:rsid w:val="004818DF"/>
    <w:rsid w:val="00522C62"/>
    <w:rsid w:val="005B15C9"/>
    <w:rsid w:val="008008B8"/>
    <w:rsid w:val="008B2A66"/>
    <w:rsid w:val="00AE403B"/>
    <w:rsid w:val="00CF254A"/>
    <w:rsid w:val="00E272EA"/>
    <w:rsid w:val="00E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7235"/>
  <w15:docId w15:val="{B6314912-BF6E-4B97-A806-C5797C3C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29E8"/>
  </w:style>
  <w:style w:type="paragraph" w:styleId="Nadpis1">
    <w:name w:val="heading 1"/>
    <w:basedOn w:val="Normln"/>
    <w:next w:val="Normln"/>
    <w:link w:val="Nadpis1Char"/>
    <w:uiPriority w:val="9"/>
    <w:qFormat/>
    <w:rsid w:val="00146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5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46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DC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46D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F5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tobo&#345;\Documents\O%20B%20E%20C%20N%20&#205;%20%20&#218;%20&#344;%20A%20D%20%20L%20I%20T%20O%20B%20O%20&#344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D98B4-859D-414B-A5C9-64BE1EAC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 B E C N Í  Ú Ř A D  L I T O B O Ř</Template>
  <TotalTime>1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Litoboř</dc:creator>
  <cp:lastModifiedBy>Litoboř</cp:lastModifiedBy>
  <cp:revision>2</cp:revision>
  <cp:lastPrinted>2026-08-07T19:46:00Z</cp:lastPrinted>
  <dcterms:created xsi:type="dcterms:W3CDTF">2026-08-07T20:03:00Z</dcterms:created>
  <dcterms:modified xsi:type="dcterms:W3CDTF">2026-08-07T20:03:00Z</dcterms:modified>
</cp:coreProperties>
</file>